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1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gesamtes Flyerlayout"/>
      </w:tblPr>
      <w:tblGrid>
        <w:gridCol w:w="7513"/>
        <w:gridCol w:w="144"/>
        <w:gridCol w:w="3456"/>
      </w:tblGrid>
      <w:tr w:rsidR="004E3790" w:rsidTr="00BE432D">
        <w:trPr>
          <w:trHeight w:hRule="exact" w:val="14400"/>
          <w:jc w:val="center"/>
        </w:trPr>
        <w:tc>
          <w:tcPr>
            <w:tcW w:w="7513" w:type="dxa"/>
          </w:tcPr>
          <w:tbl>
            <w:tblPr>
              <w:tblW w:w="72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Textkörperinhalt von Tabelle"/>
            </w:tblPr>
            <w:tblGrid>
              <w:gridCol w:w="7260"/>
            </w:tblGrid>
            <w:tr w:rsidR="004E3790" w:rsidTr="00E0330B">
              <w:trPr>
                <w:cantSplit/>
                <w:trHeight w:hRule="exact" w:val="8789"/>
              </w:trPr>
              <w:tc>
                <w:tcPr>
                  <w:tcW w:w="7260" w:type="dxa"/>
                </w:tcPr>
                <w:p w:rsidR="004E3790" w:rsidRDefault="00E0330B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78DB130" wp14:editId="71D36A8E">
                        <wp:extent cx="4485640" cy="6360125"/>
                        <wp:effectExtent l="0" t="0" r="0" b="3175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168_NEU Eva Acryl Mischtechnik auf Leinwand 50x70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7562" cy="6377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3790" w:rsidTr="00757C98">
              <w:trPr>
                <w:trHeight w:hRule="exact" w:val="5802"/>
              </w:trPr>
              <w:tc>
                <w:tcPr>
                  <w:tcW w:w="7260" w:type="dxa"/>
                </w:tcPr>
                <w:p w:rsidR="004E3790" w:rsidRPr="000F7C61" w:rsidRDefault="00D70D86">
                  <w:pPr>
                    <w:pStyle w:val="Untertitel"/>
                    <w:rPr>
                      <w:color w:val="FFC000"/>
                      <w:sz w:val="84"/>
                      <w:szCs w:val="84"/>
                    </w:rPr>
                  </w:pPr>
                  <w:r w:rsidRPr="00D70D86">
                    <w:rPr>
                      <w:color w:val="FFC000"/>
                      <w:sz w:val="20"/>
                      <w:szCs w:val="84"/>
                    </w:rPr>
                    <w:br/>
                  </w:r>
                  <w:r w:rsidR="00E0330B" w:rsidRPr="000F7C61">
                    <w:rPr>
                      <w:color w:val="FFC000"/>
                      <w:sz w:val="56"/>
                      <w:szCs w:val="84"/>
                    </w:rPr>
                    <w:t xml:space="preserve">23.April </w:t>
                  </w:r>
                  <w:proofErr w:type="gramStart"/>
                  <w:r w:rsidR="00E0330B" w:rsidRPr="000F7C61">
                    <w:rPr>
                      <w:color w:val="FFC000"/>
                      <w:sz w:val="56"/>
                      <w:szCs w:val="84"/>
                    </w:rPr>
                    <w:t>2016</w:t>
                  </w:r>
                  <w:r w:rsidR="00AA4076" w:rsidRPr="000F7C61">
                    <w:rPr>
                      <w:color w:val="FFC000"/>
                      <w:sz w:val="56"/>
                      <w:szCs w:val="84"/>
                    </w:rPr>
                    <w:t xml:space="preserve"> </w:t>
                  </w:r>
                  <w:r w:rsidR="00E0330B" w:rsidRPr="000F7C61">
                    <w:rPr>
                      <w:color w:val="FFC000"/>
                      <w:sz w:val="56"/>
                      <w:szCs w:val="84"/>
                    </w:rPr>
                    <w:t xml:space="preserve"> 18.30</w:t>
                  </w:r>
                  <w:proofErr w:type="gramEnd"/>
                  <w:r w:rsidR="00E0330B" w:rsidRPr="000F7C61">
                    <w:rPr>
                      <w:color w:val="FFC000"/>
                      <w:sz w:val="56"/>
                      <w:szCs w:val="84"/>
                    </w:rPr>
                    <w:t xml:space="preserve"> Uhr</w:t>
                  </w:r>
                </w:p>
                <w:p w:rsidR="00127CF1" w:rsidRPr="00127CF1" w:rsidRDefault="00B45792" w:rsidP="00E0330B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 xml:space="preserve">„Es </w:t>
                  </w:r>
                  <w:proofErr w:type="spellStart"/>
                  <w:r>
                    <w:rPr>
                      <w:b/>
                      <w:sz w:val="44"/>
                    </w:rPr>
                    <w:t>MENSCHelt</w:t>
                  </w:r>
                  <w:proofErr w:type="spellEnd"/>
                  <w:r>
                    <w:rPr>
                      <w:b/>
                      <w:sz w:val="44"/>
                    </w:rPr>
                    <w:t xml:space="preserve"> vor lauter </w:t>
                  </w:r>
                  <w:proofErr w:type="spellStart"/>
                  <w:r>
                    <w:rPr>
                      <w:b/>
                      <w:sz w:val="44"/>
                    </w:rPr>
                    <w:t>BILDER</w:t>
                  </w:r>
                  <w:r w:rsidR="00127CF1" w:rsidRPr="00127CF1">
                    <w:rPr>
                      <w:b/>
                      <w:sz w:val="44"/>
                    </w:rPr>
                    <w:t>n</w:t>
                  </w:r>
                  <w:proofErr w:type="spellEnd"/>
                  <w:r w:rsidR="00127CF1" w:rsidRPr="00127CF1">
                    <w:rPr>
                      <w:b/>
                      <w:sz w:val="44"/>
                    </w:rPr>
                    <w:t>!“</w:t>
                  </w:r>
                </w:p>
                <w:p w:rsidR="00E0330B" w:rsidRPr="00B45792" w:rsidRDefault="00B45792" w:rsidP="00E0330B">
                  <w:pPr>
                    <w:rPr>
                      <w:sz w:val="32"/>
                    </w:rPr>
                  </w:pPr>
                  <w:r w:rsidRPr="00B45792">
                    <w:rPr>
                      <w:sz w:val="32"/>
                    </w:rPr>
                    <w:t>Hotel DAS KRONTHALER****S</w:t>
                  </w:r>
                  <w:r w:rsidR="00E0330B" w:rsidRPr="00B45792">
                    <w:rPr>
                      <w:sz w:val="32"/>
                    </w:rPr>
                    <w:t xml:space="preserve"> Achenkirch/Tirol</w:t>
                  </w:r>
                </w:p>
                <w:p w:rsidR="004E3790" w:rsidRPr="00D70D86" w:rsidRDefault="00E0330B" w:rsidP="00D70D86">
                  <w:pPr>
                    <w:jc w:val="both"/>
                    <w:rPr>
                      <w:sz w:val="24"/>
                      <w:szCs w:val="22"/>
                    </w:rPr>
                  </w:pPr>
                  <w:r w:rsidRPr="00D70D86">
                    <w:rPr>
                      <w:sz w:val="24"/>
                      <w:szCs w:val="22"/>
                    </w:rPr>
                    <w:t>I</w:t>
                  </w:r>
                  <w:r w:rsidR="00AA4076" w:rsidRPr="00D70D86">
                    <w:rPr>
                      <w:sz w:val="24"/>
                      <w:szCs w:val="22"/>
                    </w:rPr>
                    <w:t>ch lade herzlich</w:t>
                  </w:r>
                  <w:r w:rsidR="00B45792" w:rsidRPr="00D70D86">
                    <w:rPr>
                      <w:sz w:val="24"/>
                      <w:szCs w:val="22"/>
                    </w:rPr>
                    <w:t xml:space="preserve"> zur Vernissage in das </w:t>
                  </w:r>
                  <w:r w:rsidRPr="00D70D86">
                    <w:rPr>
                      <w:sz w:val="24"/>
                      <w:szCs w:val="22"/>
                    </w:rPr>
                    <w:t xml:space="preserve">Hotel </w:t>
                  </w:r>
                  <w:r w:rsidR="00B45792" w:rsidRPr="00D70D86">
                    <w:rPr>
                      <w:sz w:val="24"/>
                      <w:szCs w:val="22"/>
                    </w:rPr>
                    <w:t>DAS KRONTHALER</w:t>
                  </w:r>
                  <w:r w:rsidR="00AA4076" w:rsidRPr="00D70D86">
                    <w:rPr>
                      <w:sz w:val="24"/>
                      <w:szCs w:val="22"/>
                    </w:rPr>
                    <w:t xml:space="preserve"> </w:t>
                  </w:r>
                  <w:r w:rsidRPr="00D70D86">
                    <w:rPr>
                      <w:sz w:val="24"/>
                      <w:szCs w:val="22"/>
                    </w:rPr>
                    <w:t>in</w:t>
                  </w:r>
                  <w:r w:rsidR="00AA4076" w:rsidRPr="00D70D86">
                    <w:rPr>
                      <w:sz w:val="24"/>
                      <w:szCs w:val="22"/>
                    </w:rPr>
                    <w:t xml:space="preserve"> </w:t>
                  </w:r>
                  <w:r w:rsidRPr="00D70D86">
                    <w:rPr>
                      <w:sz w:val="24"/>
                      <w:szCs w:val="22"/>
                    </w:rPr>
                    <w:t>Achenkirch am wunderschönen Achensee</w:t>
                  </w:r>
                  <w:r w:rsidR="00AA4076" w:rsidRPr="00D70D86">
                    <w:rPr>
                      <w:sz w:val="24"/>
                      <w:szCs w:val="22"/>
                    </w:rPr>
                    <w:t xml:space="preserve"> ein</w:t>
                  </w:r>
                  <w:r w:rsidRPr="00D70D86">
                    <w:rPr>
                      <w:sz w:val="24"/>
                      <w:szCs w:val="22"/>
                    </w:rPr>
                    <w:t xml:space="preserve">. Um 18.30 Uhr findet die offizielle Eröffnung der Ausstellung im Rahmen eines </w:t>
                  </w:r>
                  <w:r w:rsidR="000569C5" w:rsidRPr="00D70D86">
                    <w:rPr>
                      <w:sz w:val="24"/>
                      <w:szCs w:val="22"/>
                    </w:rPr>
                    <w:t>Aperitif Empfanges</w:t>
                  </w:r>
                  <w:r w:rsidRPr="00D70D86">
                    <w:rPr>
                      <w:sz w:val="24"/>
                      <w:szCs w:val="22"/>
                    </w:rPr>
                    <w:t xml:space="preserve"> statt.</w:t>
                  </w:r>
                  <w:bookmarkStart w:id="0" w:name="_GoBack"/>
                  <w:bookmarkEnd w:id="0"/>
                </w:p>
                <w:p w:rsidR="004D1833" w:rsidRPr="00757C98" w:rsidRDefault="004D1833" w:rsidP="00D70D86">
                  <w:pPr>
                    <w:jc w:val="both"/>
                    <w:rPr>
                      <w:sz w:val="22"/>
                      <w:szCs w:val="22"/>
                    </w:rPr>
                  </w:pPr>
                  <w:r w:rsidRPr="00D70D86">
                    <w:rPr>
                      <w:sz w:val="24"/>
                      <w:szCs w:val="22"/>
                    </w:rPr>
                    <w:t xml:space="preserve">Es ist mir eine besondere Herzensangelegenheit, dass 10 % des </w:t>
                  </w:r>
                  <w:r w:rsidR="00D70903" w:rsidRPr="00D70D86">
                    <w:rPr>
                      <w:sz w:val="24"/>
                      <w:szCs w:val="22"/>
                    </w:rPr>
                    <w:br/>
                  </w:r>
                  <w:r w:rsidRPr="00D70D86">
                    <w:rPr>
                      <w:sz w:val="24"/>
                      <w:szCs w:val="22"/>
                    </w:rPr>
                    <w:t>Verkaufserlöses aus dieser Ausstel</w:t>
                  </w:r>
                  <w:r w:rsidR="00D70903" w:rsidRPr="00D70D86">
                    <w:rPr>
                      <w:sz w:val="24"/>
                      <w:szCs w:val="22"/>
                    </w:rPr>
                    <w:t>lung an ZUKI Zukunft für Kinder</w:t>
                  </w:r>
                  <w:r w:rsidR="00D70903" w:rsidRPr="00D70D86">
                    <w:rPr>
                      <w:sz w:val="24"/>
                      <w:szCs w:val="22"/>
                    </w:rPr>
                    <w:br/>
                  </w:r>
                  <w:r w:rsidR="00D70D86" w:rsidRPr="00D70D86">
                    <w:rPr>
                      <w:b/>
                      <w:sz w:val="24"/>
                      <w:szCs w:val="22"/>
                    </w:rPr>
                    <w:t>www.zuki-zukunftfuerkinder.at</w:t>
                  </w:r>
                  <w:r w:rsidR="00D70D86">
                    <w:rPr>
                      <w:sz w:val="24"/>
                      <w:szCs w:val="22"/>
                    </w:rPr>
                    <w:t xml:space="preserve"> </w:t>
                  </w:r>
                  <w:r w:rsidRPr="00D70D86">
                    <w:rPr>
                      <w:sz w:val="24"/>
                      <w:szCs w:val="22"/>
                    </w:rPr>
                    <w:t xml:space="preserve">fließt, bei deren Organisation </w:t>
                  </w:r>
                  <w:r w:rsidR="00D70903" w:rsidRPr="00D70D86">
                    <w:rPr>
                      <w:sz w:val="24"/>
                      <w:szCs w:val="22"/>
                    </w:rPr>
                    <w:br/>
                  </w:r>
                  <w:r w:rsidRPr="00D70D86">
                    <w:rPr>
                      <w:sz w:val="24"/>
                      <w:szCs w:val="22"/>
                    </w:rPr>
                    <w:t>meine Familie und ich langjährige Paten sind.</w:t>
                  </w:r>
                </w:p>
              </w:tc>
            </w:tr>
            <w:tr w:rsidR="004E3790" w:rsidTr="00757C98">
              <w:trPr>
                <w:trHeight w:hRule="exact" w:val="1450"/>
              </w:trPr>
              <w:tc>
                <w:tcPr>
                  <w:tcW w:w="7260" w:type="dxa"/>
                  <w:vAlign w:val="bottom"/>
                </w:tcPr>
                <w:p w:rsidR="004E3790" w:rsidRDefault="004E3790"/>
              </w:tc>
            </w:tr>
          </w:tbl>
          <w:p w:rsidR="004E3790" w:rsidRDefault="004E3790"/>
        </w:tc>
        <w:tc>
          <w:tcPr>
            <w:tcW w:w="144" w:type="dxa"/>
          </w:tcPr>
          <w:p w:rsidR="004E3790" w:rsidRDefault="004E379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Seitenleiste des Flyers"/>
            </w:tblPr>
            <w:tblGrid>
              <w:gridCol w:w="3456"/>
            </w:tblGrid>
            <w:tr w:rsidR="004E3790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4E3790" w:rsidRDefault="00B80C08" w:rsidP="004D1833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Bilder und Holzstehlen in einer neuen Ausstellung</w:t>
                  </w:r>
                  <w:r w:rsidR="004D1833">
                    <w:rPr>
                      <w:sz w:val="28"/>
                      <w:szCs w:val="28"/>
                    </w:rPr>
                    <w:t xml:space="preserve"> 23.April-31.Juli 2016 </w:t>
                  </w:r>
                </w:p>
                <w:p w:rsidR="005A2E58" w:rsidRPr="005A2E58" w:rsidRDefault="005A2E58" w:rsidP="005A2E58">
                  <w:pPr>
                    <w:pStyle w:val="Zeile"/>
                  </w:pPr>
                </w:p>
                <w:p w:rsidR="004D1833" w:rsidRDefault="004D1833" w:rsidP="005A2E58">
                  <w:pPr>
                    <w:pStyle w:val="berschrift2"/>
                    <w:rPr>
                      <w:sz w:val="24"/>
                      <w:szCs w:val="28"/>
                    </w:rPr>
                  </w:pPr>
                  <w:r>
                    <w:rPr>
                      <w:sz w:val="24"/>
                      <w:szCs w:val="28"/>
                    </w:rPr>
                    <w:t>Vernissage</w:t>
                  </w:r>
                </w:p>
                <w:p w:rsidR="004E3790" w:rsidRPr="00B80C08" w:rsidRDefault="00681AFA" w:rsidP="005A2E58">
                  <w:pPr>
                    <w:pStyle w:val="berschrift2"/>
                    <w:rPr>
                      <w:sz w:val="36"/>
                      <w:szCs w:val="28"/>
                    </w:rPr>
                  </w:pPr>
                  <w:r w:rsidRPr="00681AFA">
                    <w:rPr>
                      <w:sz w:val="24"/>
                      <w:szCs w:val="28"/>
                    </w:rPr>
                    <w:t>Samstag,</w:t>
                  </w:r>
                  <w:r w:rsidR="00AA4076">
                    <w:rPr>
                      <w:sz w:val="24"/>
                      <w:szCs w:val="28"/>
                    </w:rPr>
                    <w:t xml:space="preserve"> </w:t>
                  </w:r>
                  <w:r w:rsidR="00B80C08" w:rsidRPr="00681AFA">
                    <w:rPr>
                      <w:sz w:val="24"/>
                      <w:szCs w:val="28"/>
                    </w:rPr>
                    <w:t>23.April 2016 18.30 Uhr</w:t>
                  </w:r>
                </w:p>
                <w:p w:rsidR="00B80C08" w:rsidRPr="00B80C08" w:rsidRDefault="00B80C08" w:rsidP="00D70903">
                  <w:pPr>
                    <w:pStyle w:val="Zeile"/>
                  </w:pPr>
                  <w:r>
                    <w:t>18.30 I</w:t>
                  </w:r>
                </w:p>
                <w:p w:rsidR="004E3790" w:rsidRPr="00B80C08" w:rsidRDefault="00B80C08" w:rsidP="00D70903">
                  <w:pPr>
                    <w:pStyle w:val="berschrift2"/>
                    <w:rPr>
                      <w:sz w:val="20"/>
                      <w:szCs w:val="28"/>
                    </w:rPr>
                  </w:pPr>
                  <w:r w:rsidRPr="00B80C08">
                    <w:rPr>
                      <w:sz w:val="20"/>
                      <w:szCs w:val="28"/>
                    </w:rPr>
                    <w:t>Anmeldung unter malerei@carolinlabek.at</w:t>
                  </w:r>
                </w:p>
                <w:p w:rsidR="005A2E58" w:rsidRPr="005A2E58" w:rsidRDefault="005A2E58" w:rsidP="00D70903">
                  <w:pPr>
                    <w:pStyle w:val="Zeile"/>
                  </w:pPr>
                </w:p>
                <w:p w:rsidR="00681AFA" w:rsidRDefault="00D70903" w:rsidP="00B80C08">
                  <w:pPr>
                    <w:pStyle w:val="berschrift2"/>
                    <w:rPr>
                      <w:sz w:val="22"/>
                      <w:szCs w:val="24"/>
                    </w:rPr>
                  </w:pPr>
                  <w:r>
                    <w:rPr>
                      <w:sz w:val="22"/>
                      <w:szCs w:val="24"/>
                    </w:rPr>
                    <w:br/>
                  </w:r>
                  <w:r w:rsidR="00681AFA" w:rsidRPr="00681AFA">
                    <w:rPr>
                      <w:sz w:val="22"/>
                      <w:szCs w:val="24"/>
                    </w:rPr>
                    <w:t xml:space="preserve">Hotel Das Kronthaler </w:t>
                  </w:r>
                </w:p>
                <w:p w:rsidR="00681AFA" w:rsidRDefault="00681AFA" w:rsidP="00B80C08">
                  <w:pPr>
                    <w:pStyle w:val="berschrift2"/>
                    <w:rPr>
                      <w:sz w:val="22"/>
                      <w:szCs w:val="24"/>
                    </w:rPr>
                  </w:pPr>
                  <w:r w:rsidRPr="00681AFA">
                    <w:rPr>
                      <w:sz w:val="22"/>
                      <w:szCs w:val="24"/>
                    </w:rPr>
                    <w:t xml:space="preserve">Am Waldweg 105a </w:t>
                  </w:r>
                </w:p>
                <w:p w:rsidR="004E3790" w:rsidRPr="00681AFA" w:rsidRDefault="00681AFA" w:rsidP="00B80C08">
                  <w:pPr>
                    <w:pStyle w:val="berschrift2"/>
                    <w:rPr>
                      <w:sz w:val="22"/>
                      <w:szCs w:val="24"/>
                    </w:rPr>
                  </w:pPr>
                  <w:r w:rsidRPr="00681AFA">
                    <w:rPr>
                      <w:sz w:val="22"/>
                      <w:szCs w:val="24"/>
                    </w:rPr>
                    <w:t>6</w:t>
                  </w:r>
                  <w:r>
                    <w:rPr>
                      <w:sz w:val="22"/>
                      <w:szCs w:val="24"/>
                    </w:rPr>
                    <w:t>2</w:t>
                  </w:r>
                  <w:r w:rsidRPr="00681AFA">
                    <w:rPr>
                      <w:sz w:val="22"/>
                      <w:szCs w:val="24"/>
                    </w:rPr>
                    <w:t xml:space="preserve">15 Achenkirch </w:t>
                  </w:r>
                  <w:r w:rsidR="00D70903" w:rsidRPr="00D70903">
                    <w:rPr>
                      <w:sz w:val="22"/>
                      <w:szCs w:val="24"/>
                    </w:rPr>
                    <w:t>www.daskronthaler.com</w:t>
                  </w:r>
                  <w:r w:rsidR="00D70903">
                    <w:rPr>
                      <w:sz w:val="22"/>
                      <w:szCs w:val="24"/>
                    </w:rPr>
                    <w:br/>
                  </w:r>
                </w:p>
                <w:p w:rsidR="00681AFA" w:rsidRPr="00681AFA" w:rsidRDefault="00681AFA" w:rsidP="00681AFA">
                  <w:pPr>
                    <w:pStyle w:val="Zeile"/>
                  </w:pPr>
                  <w:r>
                    <w:t>www.</w:t>
                  </w:r>
                </w:p>
                <w:p w:rsidR="00681AFA" w:rsidRPr="00681AFA" w:rsidRDefault="004D1833" w:rsidP="00681AFA">
                  <w:pPr>
                    <w:pStyle w:val="Zeile"/>
                  </w:pPr>
                  <w:r>
                    <w:t>Au</w:t>
                  </w:r>
                </w:p>
              </w:tc>
            </w:tr>
            <w:tr w:rsidR="004E3790">
              <w:trPr>
                <w:trHeight w:hRule="exact" w:val="144"/>
              </w:trPr>
              <w:tc>
                <w:tcPr>
                  <w:tcW w:w="3446" w:type="dxa"/>
                </w:tcPr>
                <w:p w:rsidR="004E3790" w:rsidRDefault="004E3790"/>
              </w:tc>
            </w:tr>
            <w:tr w:rsidR="004E3790" w:rsidTr="00757C98">
              <w:trPr>
                <w:trHeight w:hRule="exact" w:val="336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4E3790" w:rsidRPr="00D70903" w:rsidRDefault="00B80C08">
                  <w:pPr>
                    <w:pStyle w:val="berschrift3"/>
                    <w:rPr>
                      <w:color w:val="auto"/>
                      <w:sz w:val="28"/>
                      <w:szCs w:val="26"/>
                    </w:rPr>
                  </w:pPr>
                  <w:r w:rsidRPr="00D70903">
                    <w:rPr>
                      <w:color w:val="auto"/>
                      <w:sz w:val="28"/>
                      <w:szCs w:val="26"/>
                    </w:rPr>
                    <w:t>Atelier Labek</w:t>
                  </w:r>
                </w:p>
                <w:p w:rsidR="004E3790" w:rsidRPr="00D70903" w:rsidRDefault="00D70D86">
                  <w:pPr>
                    <w:pStyle w:val="Kontaktinformationen"/>
                    <w:rPr>
                      <w:color w:val="auto"/>
                      <w:szCs w:val="22"/>
                    </w:rPr>
                  </w:pPr>
                  <w:sdt>
                    <w:sdtPr>
                      <w:rPr>
                        <w:color w:val="auto"/>
                        <w:sz w:val="28"/>
                      </w:rPr>
                      <w:id w:val="857003158"/>
                      <w:placeholder>
                        <w:docPart w:val="C68362F5B64C494AB248EC395D8B2F51"/>
                      </w:placeholder>
                      <w15:appearance w15:val="hidden"/>
                      <w:text w:multiLine="1"/>
                    </w:sdtPr>
                    <w:sdtEndPr>
                      <w:rPr>
                        <w:szCs w:val="22"/>
                      </w:rPr>
                    </w:sdtEndPr>
                    <w:sdtContent>
                      <w:proofErr w:type="spellStart"/>
                      <w:r w:rsidR="00D70903">
                        <w:rPr>
                          <w:color w:val="auto"/>
                          <w:sz w:val="28"/>
                        </w:rPr>
                        <w:t>Pienzenauerstraß</w:t>
                      </w:r>
                      <w:r w:rsidR="00B80C08" w:rsidRPr="00D70903">
                        <w:rPr>
                          <w:color w:val="auto"/>
                          <w:sz w:val="28"/>
                        </w:rPr>
                        <w:t>e</w:t>
                      </w:r>
                      <w:proofErr w:type="spellEnd"/>
                      <w:r w:rsidR="00B80C08" w:rsidRPr="00D70903">
                        <w:rPr>
                          <w:color w:val="auto"/>
                          <w:sz w:val="28"/>
                        </w:rPr>
                        <w:t xml:space="preserve"> 11</w:t>
                      </w:r>
                      <w:r w:rsidR="00B80C08" w:rsidRPr="00D70903">
                        <w:rPr>
                          <w:color w:val="auto"/>
                          <w:sz w:val="28"/>
                        </w:rPr>
                        <w:br/>
                      </w:r>
                      <w:r w:rsidR="00D70903" w:rsidRPr="00D70903">
                        <w:rPr>
                          <w:color w:val="auto"/>
                          <w:sz w:val="28"/>
                          <w:szCs w:val="22"/>
                        </w:rPr>
                        <w:t xml:space="preserve">6330 Kufstein </w:t>
                      </w:r>
                      <w:r w:rsidR="00B80C08" w:rsidRPr="00D70903">
                        <w:rPr>
                          <w:color w:val="auto"/>
                          <w:sz w:val="28"/>
                          <w:szCs w:val="22"/>
                        </w:rPr>
                        <w:t>Austria</w:t>
                      </w:r>
                    </w:sdtContent>
                  </w:sdt>
                </w:p>
                <w:p w:rsidR="004E3790" w:rsidRPr="00D70903" w:rsidRDefault="00B80C08">
                  <w:pPr>
                    <w:pStyle w:val="Kontaktinformationen"/>
                    <w:rPr>
                      <w:color w:val="auto"/>
                      <w:szCs w:val="22"/>
                    </w:rPr>
                  </w:pPr>
                  <w:r w:rsidRPr="00D70903">
                    <w:rPr>
                      <w:color w:val="auto"/>
                      <w:szCs w:val="22"/>
                    </w:rPr>
                    <w:t>www.carolinlabek.at</w:t>
                  </w:r>
                </w:p>
                <w:p w:rsidR="004E3790" w:rsidRDefault="00B80C08" w:rsidP="00B80C08">
                  <w:pPr>
                    <w:pStyle w:val="Datum"/>
                  </w:pPr>
                  <w:r w:rsidRPr="00D70903">
                    <w:rPr>
                      <w:color w:val="auto"/>
                      <w:szCs w:val="22"/>
                    </w:rPr>
                    <w:t>malerei@carolinlabek.at</w:t>
                  </w:r>
                </w:p>
              </w:tc>
            </w:tr>
          </w:tbl>
          <w:p w:rsidR="004E3790" w:rsidRDefault="004E3790"/>
        </w:tc>
      </w:tr>
    </w:tbl>
    <w:p w:rsidR="00D70D86" w:rsidRDefault="00D70D86" w:rsidP="00D70D86">
      <w:pPr>
        <w:pStyle w:val="KeinLeerraum"/>
      </w:pPr>
    </w:p>
    <w:sectPr w:rsidR="00D70D86" w:rsidSect="007D2103">
      <w:pgSz w:w="11907" w:h="16839" w:code="9"/>
      <w:pgMar w:top="567" w:right="425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de-DE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30B"/>
    <w:rsid w:val="000569C5"/>
    <w:rsid w:val="000F7C61"/>
    <w:rsid w:val="00127CF1"/>
    <w:rsid w:val="004D1833"/>
    <w:rsid w:val="004E3790"/>
    <w:rsid w:val="005A2E58"/>
    <w:rsid w:val="00681AFA"/>
    <w:rsid w:val="00757C98"/>
    <w:rsid w:val="007D2103"/>
    <w:rsid w:val="00AA4076"/>
    <w:rsid w:val="00B45792"/>
    <w:rsid w:val="00B80C08"/>
    <w:rsid w:val="00BE432D"/>
    <w:rsid w:val="00D70903"/>
    <w:rsid w:val="00D70D86"/>
    <w:rsid w:val="00E0330B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E840DD"/>
  <w15:chartTrackingRefBased/>
  <w15:docId w15:val="{AB172133-6337-49A2-9937-ABA8657F3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de-DE" w:eastAsia="de-DE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en">
    <w:name w:val="Kontaktinformationen"/>
    <w:basedOn w:val="Standard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character" w:styleId="Hyperlink">
    <w:name w:val="Hyperlink"/>
    <w:basedOn w:val="Absatz-Standardschriftart"/>
    <w:uiPriority w:val="99"/>
    <w:unhideWhenUsed/>
    <w:rsid w:val="004D1833"/>
    <w:rPr>
      <w:color w:val="3CB3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.labek.aula-laptop\AppData\Roaming\Microsoft\Templates\Handzettel%20(sais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8362F5B64C494AB248EC395D8B2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D07A5-C0F3-4522-8BDC-B4FD82DBCF88}"/>
      </w:docPartPr>
      <w:docPartBody>
        <w:p w:rsidR="004064F7" w:rsidRDefault="004064F7">
          <w:pPr>
            <w:pStyle w:val="C68362F5B64C494AB248EC395D8B2F51"/>
          </w:pPr>
          <w:r w:rsidRPr="00757C98">
            <w:t>[Straße Hausnummer]</w:t>
          </w:r>
          <w:r w:rsidRPr="00757C98">
            <w:br/>
            <w:t>[PLZ Ort]</w:t>
          </w:r>
          <w:r w:rsidRPr="00757C98"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4F7"/>
    <w:rsid w:val="0040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F22B879186744E19DE0B2CCEF62845F">
    <w:name w:val="FF22B879186744E19DE0B2CCEF62845F"/>
  </w:style>
  <w:style w:type="paragraph" w:customStyle="1" w:styleId="88A533DAD2FD421FBB3A5F22A3CA9FA6">
    <w:name w:val="88A533DAD2FD421FBB3A5F22A3CA9FA6"/>
  </w:style>
  <w:style w:type="paragraph" w:customStyle="1" w:styleId="1EBFA4257DF54F978E05DB5E9EA21776">
    <w:name w:val="1EBFA4257DF54F978E05DB5E9EA21776"/>
  </w:style>
  <w:style w:type="paragraph" w:customStyle="1" w:styleId="EC2FB967E5FB4DC9B19946607EA3C7F0">
    <w:name w:val="EC2FB967E5FB4DC9B19946607EA3C7F0"/>
  </w:style>
  <w:style w:type="paragraph" w:customStyle="1" w:styleId="AB29897E4BAC43C4908B2EA13A234A17">
    <w:name w:val="AB29897E4BAC43C4908B2EA13A234A17"/>
  </w:style>
  <w:style w:type="paragraph" w:customStyle="1" w:styleId="957FE0DEA8DC4BDEBE732DD48ED37587">
    <w:name w:val="957FE0DEA8DC4BDEBE732DD48ED37587"/>
  </w:style>
  <w:style w:type="paragraph" w:customStyle="1" w:styleId="E98D54C93889492BAA8E98B2260609A6">
    <w:name w:val="E98D54C93889492BAA8E98B2260609A6"/>
  </w:style>
  <w:style w:type="paragraph" w:customStyle="1" w:styleId="4E4B91BBAAE844758906F1AFC8BD5F34">
    <w:name w:val="4E4B91BBAAE844758906F1AFC8BD5F34"/>
  </w:style>
  <w:style w:type="paragraph" w:customStyle="1" w:styleId="A93A63402D164876A9B16DDBE1081294">
    <w:name w:val="A93A63402D164876A9B16DDBE1081294"/>
  </w:style>
  <w:style w:type="paragraph" w:customStyle="1" w:styleId="A78EFD5F04D34F63888EE70BF39F5FFF">
    <w:name w:val="A78EFD5F04D34F63888EE70BF39F5FFF"/>
  </w:style>
  <w:style w:type="paragraph" w:customStyle="1" w:styleId="C68362F5B64C494AB248EC395D8B2F51">
    <w:name w:val="C68362F5B64C494AB248EC395D8B2F51"/>
  </w:style>
  <w:style w:type="paragraph" w:customStyle="1" w:styleId="A85D3460E706436FAD2042980C35BC47">
    <w:name w:val="A85D3460E706436FAD2042980C35BC47"/>
  </w:style>
  <w:style w:type="paragraph" w:customStyle="1" w:styleId="7D17A302A6C841908CE9657DB45C07EA">
    <w:name w:val="7D17A302A6C841908CE9657DB45C0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(saisonal).dotx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harald.aufschnaiter</dc:creator>
  <cp:keywords/>
  <dc:description/>
  <cp:lastModifiedBy>harald.aufschnaiter</cp:lastModifiedBy>
  <cp:revision>3</cp:revision>
  <cp:lastPrinted>2016-03-29T20:05:00Z</cp:lastPrinted>
  <dcterms:created xsi:type="dcterms:W3CDTF">2016-03-29T19:52:00Z</dcterms:created>
  <dcterms:modified xsi:type="dcterms:W3CDTF">2016-03-29T20:09:00Z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